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2" w:type="dxa"/>
        <w:tblInd w:w="-106" w:type="dxa"/>
        <w:tblLook w:val="00A0"/>
      </w:tblPr>
      <w:tblGrid>
        <w:gridCol w:w="438"/>
        <w:gridCol w:w="3980"/>
        <w:gridCol w:w="563"/>
        <w:gridCol w:w="175"/>
        <w:gridCol w:w="533"/>
        <w:gridCol w:w="206"/>
        <w:gridCol w:w="361"/>
        <w:gridCol w:w="378"/>
        <w:gridCol w:w="331"/>
        <w:gridCol w:w="408"/>
        <w:gridCol w:w="443"/>
        <w:gridCol w:w="295"/>
        <w:gridCol w:w="739"/>
        <w:gridCol w:w="100"/>
        <w:gridCol w:w="567"/>
        <w:gridCol w:w="72"/>
        <w:gridCol w:w="495"/>
        <w:gridCol w:w="244"/>
        <w:gridCol w:w="323"/>
        <w:gridCol w:w="416"/>
        <w:gridCol w:w="151"/>
        <w:gridCol w:w="567"/>
        <w:gridCol w:w="20"/>
        <w:gridCol w:w="416"/>
        <w:gridCol w:w="323"/>
        <w:gridCol w:w="739"/>
        <w:gridCol w:w="739"/>
        <w:gridCol w:w="739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0B6570">
              <w:rPr>
                <w:b/>
                <w:bCs/>
                <w:color w:val="000000"/>
                <w:lang w:eastAsia="ru-RU"/>
              </w:rPr>
              <w:t>Сентябрь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B6570" w:rsidRDefault="004A5B39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3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3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3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  <w:tr w:rsidR="004A5B39" w:rsidRPr="00BE309E">
        <w:trPr>
          <w:trHeight w:val="30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1.Физкультура и спорта РФ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4A5B39" w:rsidRPr="00BE309E">
        <w:trPr>
          <w:trHeight w:val="352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4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9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2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5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7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3ч</w:t>
            </w:r>
          </w:p>
        </w:tc>
      </w:tr>
      <w:tr w:rsidR="004A5B39" w:rsidRPr="00BE309E">
        <w:trPr>
          <w:trHeight w:val="358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6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7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0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42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27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6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25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4A5B39" w:rsidRPr="00BE309E">
        <w:trPr>
          <w:trHeight w:val="544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3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B6570" w:rsidRDefault="004A5B39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>
      <w:pPr>
        <w:rPr>
          <w:lang w:val="en-US"/>
        </w:rPr>
      </w:pPr>
    </w:p>
    <w:tbl>
      <w:tblPr>
        <w:tblW w:w="15612" w:type="dxa"/>
        <w:tblInd w:w="-106" w:type="dxa"/>
        <w:tblLook w:val="00A0"/>
      </w:tblPr>
      <w:tblGrid>
        <w:gridCol w:w="438"/>
        <w:gridCol w:w="3976"/>
        <w:gridCol w:w="739"/>
        <w:gridCol w:w="241"/>
        <w:gridCol w:w="436"/>
        <w:gridCol w:w="62"/>
        <w:gridCol w:w="374"/>
        <w:gridCol w:w="365"/>
        <w:gridCol w:w="71"/>
        <w:gridCol w:w="436"/>
        <w:gridCol w:w="232"/>
        <w:gridCol w:w="739"/>
        <w:gridCol w:w="43"/>
        <w:gridCol w:w="440"/>
        <w:gridCol w:w="256"/>
        <w:gridCol w:w="184"/>
        <w:gridCol w:w="440"/>
        <w:gridCol w:w="115"/>
        <w:gridCol w:w="325"/>
        <w:gridCol w:w="414"/>
        <w:gridCol w:w="26"/>
        <w:gridCol w:w="440"/>
        <w:gridCol w:w="273"/>
        <w:gridCol w:w="739"/>
        <w:gridCol w:w="739"/>
        <w:gridCol w:w="739"/>
        <w:gridCol w:w="739"/>
        <w:gridCol w:w="740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556EF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</w:p>
          <w:p w:rsidR="004A5B39" w:rsidRPr="00556EF7" w:rsidRDefault="004A5B39" w:rsidP="00556EF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556EF7">
              <w:rPr>
                <w:b/>
                <w:bCs/>
                <w:color w:val="000000"/>
                <w:lang w:eastAsia="ru-RU"/>
              </w:rPr>
              <w:t>Октябрь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56EF7" w:rsidRDefault="004A5B39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1.Спортивная борьба в РФ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56EF7" w:rsidRDefault="004A5B39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</w:tbl>
    <w:p w:rsidR="004A5B39" w:rsidRDefault="004A5B39"/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60"/>
        <w:gridCol w:w="4300"/>
        <w:gridCol w:w="460"/>
        <w:gridCol w:w="254"/>
        <w:gridCol w:w="206"/>
        <w:gridCol w:w="460"/>
        <w:gridCol w:w="48"/>
        <w:gridCol w:w="412"/>
        <w:gridCol w:w="303"/>
        <w:gridCol w:w="157"/>
        <w:gridCol w:w="557"/>
        <w:gridCol w:w="371"/>
        <w:gridCol w:w="343"/>
        <w:gridCol w:w="117"/>
        <w:gridCol w:w="460"/>
        <w:gridCol w:w="138"/>
        <w:gridCol w:w="322"/>
        <w:gridCol w:w="392"/>
        <w:gridCol w:w="68"/>
        <w:gridCol w:w="460"/>
        <w:gridCol w:w="186"/>
        <w:gridCol w:w="274"/>
        <w:gridCol w:w="441"/>
        <w:gridCol w:w="714"/>
        <w:gridCol w:w="714"/>
        <w:gridCol w:w="715"/>
        <w:gridCol w:w="714"/>
        <w:gridCol w:w="715"/>
        <w:gridCol w:w="851"/>
      </w:tblGrid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CE250A">
              <w:rPr>
                <w:b/>
                <w:bCs/>
                <w:color w:val="000000"/>
                <w:lang w:eastAsia="ru-RU"/>
              </w:rPr>
              <w:t>Ноябрь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48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7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456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Влияние занятий борьбой на строение и функции организма спортсмена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6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6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5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1ч 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60"/>
        <w:gridCol w:w="4560"/>
        <w:gridCol w:w="440"/>
        <w:gridCol w:w="255"/>
        <w:gridCol w:w="185"/>
        <w:gridCol w:w="440"/>
        <w:gridCol w:w="71"/>
        <w:gridCol w:w="369"/>
        <w:gridCol w:w="327"/>
        <w:gridCol w:w="113"/>
        <w:gridCol w:w="583"/>
        <w:gridCol w:w="695"/>
        <w:gridCol w:w="42"/>
        <w:gridCol w:w="440"/>
        <w:gridCol w:w="214"/>
        <w:gridCol w:w="226"/>
        <w:gridCol w:w="440"/>
        <w:gridCol w:w="30"/>
        <w:gridCol w:w="410"/>
        <w:gridCol w:w="286"/>
        <w:gridCol w:w="154"/>
        <w:gridCol w:w="542"/>
        <w:gridCol w:w="695"/>
        <w:gridCol w:w="696"/>
        <w:gridCol w:w="696"/>
        <w:gridCol w:w="696"/>
        <w:gridCol w:w="696"/>
        <w:gridCol w:w="851"/>
      </w:tblGrid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5C3F94">
              <w:rPr>
                <w:b/>
                <w:bCs/>
                <w:color w:val="000000"/>
                <w:lang w:eastAsia="ru-RU"/>
              </w:rPr>
              <w:t>Декабрь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5C3F94" w:rsidRDefault="004A5B39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60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Гигиена,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закаливание,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питание и режим борца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5C3F94" w:rsidRDefault="004A5B39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60"/>
        <w:gridCol w:w="4560"/>
        <w:gridCol w:w="436"/>
        <w:gridCol w:w="259"/>
        <w:gridCol w:w="177"/>
        <w:gridCol w:w="436"/>
        <w:gridCol w:w="83"/>
        <w:gridCol w:w="353"/>
        <w:gridCol w:w="343"/>
        <w:gridCol w:w="93"/>
        <w:gridCol w:w="603"/>
        <w:gridCol w:w="305"/>
        <w:gridCol w:w="390"/>
        <w:gridCol w:w="46"/>
        <w:gridCol w:w="436"/>
        <w:gridCol w:w="214"/>
        <w:gridCol w:w="222"/>
        <w:gridCol w:w="436"/>
        <w:gridCol w:w="38"/>
        <w:gridCol w:w="398"/>
        <w:gridCol w:w="298"/>
        <w:gridCol w:w="138"/>
        <w:gridCol w:w="558"/>
        <w:gridCol w:w="695"/>
        <w:gridCol w:w="696"/>
        <w:gridCol w:w="696"/>
        <w:gridCol w:w="696"/>
        <w:gridCol w:w="696"/>
        <w:gridCol w:w="851"/>
      </w:tblGrid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2E4DE6">
              <w:rPr>
                <w:b/>
                <w:bCs/>
                <w:color w:val="000000"/>
                <w:lang w:eastAsia="ru-RU"/>
              </w:rPr>
              <w:t>Январь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E4DE6" w:rsidRDefault="004A5B39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60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E4DE6" w:rsidRDefault="004A5B39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28ч</w:t>
            </w:r>
          </w:p>
        </w:tc>
      </w:tr>
    </w:tbl>
    <w:p w:rsidR="004A5B39" w:rsidRDefault="004A5B39"/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60"/>
        <w:gridCol w:w="4560"/>
        <w:gridCol w:w="436"/>
        <w:gridCol w:w="259"/>
        <w:gridCol w:w="177"/>
        <w:gridCol w:w="436"/>
        <w:gridCol w:w="83"/>
        <w:gridCol w:w="353"/>
        <w:gridCol w:w="343"/>
        <w:gridCol w:w="93"/>
        <w:gridCol w:w="603"/>
        <w:gridCol w:w="695"/>
        <w:gridCol w:w="10"/>
        <w:gridCol w:w="436"/>
        <w:gridCol w:w="250"/>
        <w:gridCol w:w="186"/>
        <w:gridCol w:w="436"/>
        <w:gridCol w:w="74"/>
        <w:gridCol w:w="362"/>
        <w:gridCol w:w="334"/>
        <w:gridCol w:w="102"/>
        <w:gridCol w:w="594"/>
        <w:gridCol w:w="695"/>
        <w:gridCol w:w="696"/>
        <w:gridCol w:w="696"/>
        <w:gridCol w:w="696"/>
        <w:gridCol w:w="696"/>
        <w:gridCol w:w="851"/>
      </w:tblGrid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7E026C">
              <w:rPr>
                <w:b/>
                <w:bCs/>
                <w:color w:val="000000"/>
                <w:lang w:eastAsia="ru-RU"/>
              </w:rPr>
              <w:t>Февраль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7E026C" w:rsidRDefault="004A5B39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5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7E026C" w:rsidRDefault="004A5B39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24ч</w:t>
            </w:r>
          </w:p>
        </w:tc>
      </w:tr>
    </w:tbl>
    <w:p w:rsidR="004A5B39" w:rsidRDefault="004A5B39"/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3B7CBD">
              <w:rPr>
                <w:b/>
                <w:bCs/>
                <w:color w:val="000000"/>
                <w:lang w:eastAsia="ru-RU"/>
              </w:rPr>
              <w:t>Март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B7CBD" w:rsidRDefault="004A5B39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Врачебный контроль, самоконтроль, спортивный массаж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B7CBD" w:rsidRDefault="004A5B39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60"/>
        <w:gridCol w:w="4300"/>
        <w:gridCol w:w="460"/>
        <w:gridCol w:w="254"/>
        <w:gridCol w:w="206"/>
        <w:gridCol w:w="460"/>
        <w:gridCol w:w="48"/>
        <w:gridCol w:w="412"/>
        <w:gridCol w:w="303"/>
        <w:gridCol w:w="157"/>
        <w:gridCol w:w="557"/>
        <w:gridCol w:w="371"/>
        <w:gridCol w:w="343"/>
        <w:gridCol w:w="117"/>
        <w:gridCol w:w="460"/>
        <w:gridCol w:w="138"/>
        <w:gridCol w:w="322"/>
        <w:gridCol w:w="392"/>
        <w:gridCol w:w="68"/>
        <w:gridCol w:w="460"/>
        <w:gridCol w:w="186"/>
        <w:gridCol w:w="274"/>
        <w:gridCol w:w="441"/>
        <w:gridCol w:w="714"/>
        <w:gridCol w:w="714"/>
        <w:gridCol w:w="715"/>
        <w:gridCol w:w="714"/>
        <w:gridCol w:w="715"/>
        <w:gridCol w:w="851"/>
      </w:tblGrid>
      <w:tr w:rsidR="004A5B39" w:rsidRPr="00BE309E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Апрель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CE250A" w:rsidRDefault="004A5B39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48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7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456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техники и тактики спортивной борьбы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6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6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5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1ч 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CE250A" w:rsidRDefault="004A5B39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438"/>
        <w:gridCol w:w="4560"/>
        <w:gridCol w:w="436"/>
        <w:gridCol w:w="261"/>
        <w:gridCol w:w="175"/>
        <w:gridCol w:w="436"/>
        <w:gridCol w:w="86"/>
        <w:gridCol w:w="350"/>
        <w:gridCol w:w="348"/>
        <w:gridCol w:w="88"/>
        <w:gridCol w:w="609"/>
        <w:gridCol w:w="263"/>
        <w:gridCol w:w="436"/>
        <w:gridCol w:w="436"/>
        <w:gridCol w:w="262"/>
        <w:gridCol w:w="174"/>
        <w:gridCol w:w="436"/>
        <w:gridCol w:w="87"/>
        <w:gridCol w:w="349"/>
        <w:gridCol w:w="348"/>
        <w:gridCol w:w="88"/>
        <w:gridCol w:w="609"/>
        <w:gridCol w:w="697"/>
        <w:gridCol w:w="697"/>
        <w:gridCol w:w="698"/>
        <w:gridCol w:w="697"/>
        <w:gridCol w:w="698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6A5675">
              <w:rPr>
                <w:b/>
                <w:bCs/>
                <w:color w:val="000000"/>
                <w:lang w:eastAsia="ru-RU"/>
              </w:rPr>
              <w:t>Май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9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6A5675" w:rsidRDefault="004A5B39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Моральная и психологическая подготовка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6A5675" w:rsidRDefault="004A5B39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p w:rsidR="004A5B39" w:rsidRDefault="004A5B39"/>
    <w:tbl>
      <w:tblPr>
        <w:tblW w:w="15612" w:type="dxa"/>
        <w:tblInd w:w="-106" w:type="dxa"/>
        <w:tblLook w:val="00A0"/>
      </w:tblPr>
      <w:tblGrid>
        <w:gridCol w:w="5"/>
        <w:gridCol w:w="433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4A5B39" w:rsidRPr="00BE309E">
        <w:trPr>
          <w:trHeight w:val="330"/>
        </w:trPr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0A0314">
              <w:rPr>
                <w:b/>
                <w:bCs/>
                <w:color w:val="000000"/>
                <w:lang w:eastAsia="ru-RU"/>
              </w:rPr>
              <w:t>Июнь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0A0314" w:rsidRDefault="004A5B39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gridBefore w:val="1"/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gridBefore w:val="1"/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0A0314" w:rsidRDefault="004A5B39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1170</w:t>
            </w:r>
          </w:p>
        </w:tc>
      </w:tr>
    </w:tbl>
    <w:p w:rsidR="004A5B39" w:rsidRDefault="004A5B39"/>
    <w:p w:rsidR="004A5B39" w:rsidRDefault="004A5B39"/>
    <w:p w:rsidR="004A5B39" w:rsidRDefault="004A5B39"/>
    <w:tbl>
      <w:tblPr>
        <w:tblW w:w="15612" w:type="dxa"/>
        <w:tblInd w:w="2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2730A3">
              <w:rPr>
                <w:b/>
                <w:bCs/>
                <w:color w:val="000000"/>
                <w:lang w:eastAsia="ru-RU"/>
              </w:rPr>
              <w:t>Июль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2730A3" w:rsidRDefault="004A5B39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78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соревнования по спортивной борьбе. Планирование, организация и проведения соревнования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2730A3" w:rsidRDefault="004A5B39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tbl>
      <w:tblPr>
        <w:tblW w:w="15612" w:type="dxa"/>
        <w:tblInd w:w="2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3A3B87">
              <w:rPr>
                <w:b/>
                <w:bCs/>
                <w:color w:val="000000"/>
                <w:lang w:eastAsia="ru-RU"/>
              </w:rPr>
              <w:t>Август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5B39" w:rsidRPr="003A3B87" w:rsidRDefault="004A5B39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Оборудование и инвентарь для занятий борьбой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 с захватом ног за голеностопы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Отбрасывание ног назад при переходе из положения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4A5B39" w:rsidRPr="00BE309E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A5B39" w:rsidRPr="00BE309E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A5B39" w:rsidRPr="003A3B87" w:rsidRDefault="004A5B39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4A5B39" w:rsidRDefault="004A5B39"/>
    <w:p w:rsidR="004A5B39" w:rsidRDefault="004A5B39"/>
    <w:p w:rsidR="004A5B39" w:rsidRDefault="004A5B39" w:rsidP="00FA751A"/>
    <w:p w:rsidR="004A5B39" w:rsidRPr="00FA751A" w:rsidRDefault="004A5B39" w:rsidP="00FA751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Годовой план распределения учебных часов </w:t>
      </w:r>
    </w:p>
    <w:p w:rsidR="004A5B39" w:rsidRDefault="004A5B39" w:rsidP="00FA751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для групп начальной подготовки 1-го года обучения </w:t>
      </w:r>
    </w:p>
    <w:tbl>
      <w:tblPr>
        <w:tblpPr w:leftFromText="180" w:rightFromText="180" w:vertAnchor="text" w:horzAnchor="margin" w:tblpXSpec="center" w:tblpY="21"/>
        <w:tblW w:w="14520" w:type="dxa"/>
        <w:tblLook w:val="00A0"/>
      </w:tblPr>
      <w:tblGrid>
        <w:gridCol w:w="457"/>
        <w:gridCol w:w="2153"/>
        <w:gridCol w:w="1079"/>
        <w:gridCol w:w="983"/>
        <w:gridCol w:w="952"/>
        <w:gridCol w:w="1055"/>
        <w:gridCol w:w="950"/>
        <w:gridCol w:w="1092"/>
        <w:gridCol w:w="750"/>
        <w:gridCol w:w="942"/>
        <w:gridCol w:w="673"/>
        <w:gridCol w:w="789"/>
        <w:gridCol w:w="787"/>
        <w:gridCol w:w="866"/>
        <w:gridCol w:w="992"/>
      </w:tblGrid>
      <w:tr w:rsidR="004A5B39" w:rsidRPr="00BE309E">
        <w:trPr>
          <w:trHeight w:val="960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№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Виды подготовки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 xml:space="preserve">   сентябрь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 xml:space="preserve">  октябрь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 xml:space="preserve">февраль 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июнь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июль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 xml:space="preserve">август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ИТОГО</w:t>
            </w:r>
          </w:p>
        </w:tc>
      </w:tr>
      <w:tr w:rsidR="004A5B39" w:rsidRPr="00BE309E">
        <w:trPr>
          <w:trHeight w:val="624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1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Теоретическая 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12</w:t>
            </w:r>
          </w:p>
        </w:tc>
      </w:tr>
      <w:tr w:rsidR="004A5B39" w:rsidRPr="00BE309E">
        <w:trPr>
          <w:trHeight w:val="548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Общая физическая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  <w:lang w:val="en-US"/>
              </w:rPr>
              <w:t>152</w:t>
            </w:r>
          </w:p>
        </w:tc>
      </w:tr>
      <w:tr w:rsidR="004A5B39" w:rsidRPr="00BE309E">
        <w:trPr>
          <w:trHeight w:val="949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3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Специальная физическая подготовка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46</w:t>
            </w:r>
          </w:p>
        </w:tc>
      </w:tr>
      <w:tr w:rsidR="004A5B39" w:rsidRPr="00BE309E">
        <w:trPr>
          <w:trHeight w:val="766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4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 xml:space="preserve"> Технико-тактичаская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72</w:t>
            </w:r>
          </w:p>
        </w:tc>
      </w:tr>
      <w:tr w:rsidR="004A5B39" w:rsidRPr="00BE309E">
        <w:trPr>
          <w:trHeight w:val="279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</w:p>
        </w:tc>
      </w:tr>
      <w:tr w:rsidR="004A5B39" w:rsidRPr="00BE309E">
        <w:trPr>
          <w:trHeight w:val="548"/>
        </w:trPr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Психологическая подготовка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10</w:t>
            </w:r>
          </w:p>
        </w:tc>
      </w:tr>
      <w:tr w:rsidR="004A5B39" w:rsidRPr="00BE309E">
        <w:trPr>
          <w:trHeight w:val="564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6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Соревновательная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</w:tr>
      <w:tr w:rsidR="004A5B39" w:rsidRPr="00BE309E">
        <w:trPr>
          <w:trHeight w:val="827"/>
        </w:trPr>
        <w:tc>
          <w:tcPr>
            <w:tcW w:w="4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7</w:t>
            </w:r>
          </w:p>
        </w:tc>
        <w:tc>
          <w:tcPr>
            <w:tcW w:w="21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Приемные и переводные испытания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6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12</w:t>
            </w:r>
          </w:p>
        </w:tc>
      </w:tr>
      <w:tr w:rsidR="004A5B39" w:rsidRPr="00BE309E">
        <w:trPr>
          <w:trHeight w:val="509"/>
        </w:trPr>
        <w:tc>
          <w:tcPr>
            <w:tcW w:w="4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color w:val="000000"/>
              </w:rPr>
            </w:pPr>
          </w:p>
        </w:tc>
      </w:tr>
      <w:tr w:rsidR="004A5B39" w:rsidRPr="00BE309E">
        <w:trPr>
          <w:trHeight w:val="532"/>
        </w:trPr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Врачебный контроль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color w:val="000000"/>
              </w:rPr>
            </w:pPr>
            <w:r w:rsidRPr="00BE309E">
              <w:rPr>
                <w:color w:val="000000"/>
              </w:rPr>
              <w:t>4</w:t>
            </w:r>
          </w:p>
        </w:tc>
      </w:tr>
      <w:tr w:rsidR="004A5B39" w:rsidRPr="00BE309E">
        <w:trPr>
          <w:trHeight w:val="300"/>
        </w:trPr>
        <w:tc>
          <w:tcPr>
            <w:tcW w:w="4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И Т О Г О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312</w:t>
            </w:r>
          </w:p>
        </w:tc>
      </w:tr>
      <w:tr w:rsidR="004A5B39" w:rsidRPr="00BE309E">
        <w:trPr>
          <w:trHeight w:val="330"/>
        </w:trPr>
        <w:tc>
          <w:tcPr>
            <w:tcW w:w="4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5B39" w:rsidRPr="00BE309E" w:rsidRDefault="004A5B39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jc w:val="center"/>
              <w:rPr>
                <w:b/>
                <w:bCs/>
                <w:color w:val="000000"/>
              </w:rPr>
            </w:pPr>
            <w:r w:rsidRPr="00BE309E">
              <w:rPr>
                <w:b/>
                <w:bCs/>
                <w:color w:val="00000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A5B39" w:rsidRPr="00BE309E" w:rsidRDefault="004A5B39" w:rsidP="00FA751A">
            <w:pPr>
              <w:rPr>
                <w:color w:val="000000"/>
              </w:rPr>
            </w:pPr>
            <w:r w:rsidRPr="00BE309E">
              <w:rPr>
                <w:color w:val="000000"/>
              </w:rPr>
              <w:t> </w:t>
            </w:r>
          </w:p>
        </w:tc>
      </w:tr>
    </w:tbl>
    <w:p w:rsidR="004A5B39" w:rsidRPr="00FA751A" w:rsidRDefault="004A5B39" w:rsidP="00FA751A"/>
    <w:p w:rsidR="004A5B39" w:rsidRDefault="004A5B39" w:rsidP="00FA751A">
      <w:pPr>
        <w:jc w:val="center"/>
      </w:pPr>
    </w:p>
    <w:p w:rsidR="004A5B39" w:rsidRDefault="004A5B39" w:rsidP="00FA751A">
      <w:pPr>
        <w:jc w:val="center"/>
        <w:rPr>
          <w:lang w:val="en-US"/>
        </w:rPr>
      </w:pPr>
    </w:p>
    <w:p w:rsidR="004A5B39" w:rsidRDefault="004A5B39" w:rsidP="00FA751A">
      <w:pPr>
        <w:jc w:val="center"/>
        <w:rPr>
          <w:lang w:val="en-US"/>
        </w:rPr>
      </w:pPr>
    </w:p>
    <w:p w:rsidR="004A5B39" w:rsidRDefault="004A5B39" w:rsidP="00FA751A">
      <w:pPr>
        <w:jc w:val="center"/>
        <w:rPr>
          <w:lang w:val="en-US"/>
        </w:rPr>
      </w:pPr>
    </w:p>
    <w:p w:rsidR="004A5B39" w:rsidRDefault="004A5B39" w:rsidP="00FA751A">
      <w:pPr>
        <w:jc w:val="center"/>
        <w:rPr>
          <w:lang w:val="en-US"/>
        </w:rPr>
      </w:pPr>
    </w:p>
    <w:p w:rsidR="004A5B39" w:rsidRDefault="004A5B39" w:rsidP="00FA751A">
      <w:pPr>
        <w:jc w:val="center"/>
        <w:rPr>
          <w:lang w:val="en-US"/>
        </w:rPr>
      </w:pPr>
    </w:p>
    <w:p w:rsidR="004A5B39" w:rsidRPr="00204A67" w:rsidRDefault="004A5B39" w:rsidP="00FA751A">
      <w:pPr>
        <w:jc w:val="center"/>
        <w:rPr>
          <w:lang w:val="en-US"/>
        </w:rPr>
      </w:pPr>
    </w:p>
    <w:p w:rsidR="004A5B39" w:rsidRPr="00CE250A" w:rsidRDefault="004A5B39"/>
    <w:sectPr w:rsidR="004A5B39" w:rsidRPr="00CE250A" w:rsidSect="00FA751A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570"/>
    <w:rsid w:val="000A0314"/>
    <w:rsid w:val="000A6C80"/>
    <w:rsid w:val="000B6570"/>
    <w:rsid w:val="00204A67"/>
    <w:rsid w:val="002730A3"/>
    <w:rsid w:val="002E4DE6"/>
    <w:rsid w:val="003A3B87"/>
    <w:rsid w:val="003B7CBD"/>
    <w:rsid w:val="0045643C"/>
    <w:rsid w:val="004A5B39"/>
    <w:rsid w:val="00556EF7"/>
    <w:rsid w:val="005C3F94"/>
    <w:rsid w:val="006A5675"/>
    <w:rsid w:val="006F2800"/>
    <w:rsid w:val="007E026C"/>
    <w:rsid w:val="00802D27"/>
    <w:rsid w:val="00942D29"/>
    <w:rsid w:val="00A21CF1"/>
    <w:rsid w:val="00BA36D5"/>
    <w:rsid w:val="00BB157C"/>
    <w:rsid w:val="00BE309E"/>
    <w:rsid w:val="00BF676F"/>
    <w:rsid w:val="00C46130"/>
    <w:rsid w:val="00C62437"/>
    <w:rsid w:val="00CE250A"/>
    <w:rsid w:val="00D45BCC"/>
    <w:rsid w:val="00DF0F27"/>
    <w:rsid w:val="00E14220"/>
    <w:rsid w:val="00EC354A"/>
    <w:rsid w:val="00FA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57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8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14</Pages>
  <Words>3132</Words>
  <Characters>17854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20</cp:revision>
  <dcterms:created xsi:type="dcterms:W3CDTF">2017-11-03T11:12:00Z</dcterms:created>
  <dcterms:modified xsi:type="dcterms:W3CDTF">2021-09-03T10:21:00Z</dcterms:modified>
</cp:coreProperties>
</file>